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5" w:after="0" w:line="240" w:lineRule="auto"/>
        <w:ind w:left="65" w:right="58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35.880291pt;width:.1pt;height:719.039765pt;mso-position-horizontal-relative:page;mso-position-vertical-relative:page;z-index:-1572" coordorigin="5789,718" coordsize="2,14381">
            <v:shape style="position:absolute;left:5789;top:718;width:2;height:14381" coordorigin="5789,718" coordsize="0,14381" path="m5789,718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errace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6" w:right="5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eccan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6" w:right="937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6" w:right="88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356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6" w:right="292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er)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716" w:right="68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7" w:lineRule="auto"/>
        <w:ind w:left="716" w:right="29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71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ffra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716" w:right="3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356" w:right="-34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716" w:right="67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716" w:right="15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5" w:after="0" w:line="249" w:lineRule="auto"/>
        <w:ind w:left="353" w:right="393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831" w:firstLine="-2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678" w:right="270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115" w:firstLine="-2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159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379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38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50" w:lineRule="auto"/>
        <w:ind w:left="713" w:right="47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713" w:right="44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713" w:right="62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135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580" w:right="1040"/>
          <w:cols w:num="2" w:equalWidth="0">
            <w:col w:w="5026" w:space="380"/>
            <w:col w:w="5214"/>
          </w:cols>
        </w:sectPr>
      </w:pPr>
      <w:rPr/>
    </w:p>
    <w:p>
      <w:pPr>
        <w:spacing w:before="87" w:after="0" w:line="250" w:lineRule="auto"/>
        <w:ind w:left="496" w:right="671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" w:right="639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ert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631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6432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affect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856" w:right="667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56" w:right="650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7" w:lineRule="auto"/>
        <w:ind w:left="856" w:right="62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856" w:right="66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44.104385pt;height:246.96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496" w:right="-20"/>
        <w:jc w:val="left"/>
        <w:tabs>
          <w:tab w:pos="3220" w:val="left"/>
          <w:tab w:pos="5960" w:val="left"/>
          <w:tab w:pos="8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18.439060pt;width:576.23819pt;height:.1pt;mso-position-horizontal-relative:page;mso-position-vertical-relative:paragraph;z-index:-1571" coordorigin="360,369" coordsize="11525,2">
            <v:shape style="position:absolute;left:360;top:369;width:11525;height:2" coordorigin="360,369" coordsize="11525,0" path="m360,369l11885,369e" filled="f" stroked="t" strokeweight=".95616pt" strokecolor="#000000">
              <v:path arrowok="t"/>
            </v:shape>
          </v:group>
          <w10:wrap type="none"/>
        </w:pict>
      </w:r>
      <w:r>
        <w:rPr/>
        <w:pict>
          <v:group style="position:absolute;margin-left:289.439331pt;margin-top:23.479139pt;width:.1pt;height:73.68001pt;mso-position-horizontal-relative:page;mso-position-vertical-relative:paragraph;z-index:-1570" coordorigin="5789,470" coordsize="2,1474">
            <v:shape style="position:absolute;left:5789;top:470;width:2;height:1474" coordorigin="5789,470" coordsize="0,1474" path="m5789,470l5789,1943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aran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440" w:right="280"/>
        </w:sectPr>
      </w:pPr>
      <w:rPr/>
    </w:p>
    <w:p>
      <w:pPr>
        <w:spacing w:before="39" w:after="0" w:line="250" w:lineRule="auto"/>
        <w:ind w:left="496" w:right="-5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0" w:lineRule="auto"/>
        <w:ind w:left="353" w:right="912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440" w:right="280"/>
          <w:cols w:num="2" w:equalWidth="0">
            <w:col w:w="4935" w:space="611"/>
            <w:col w:w="5974"/>
          </w:cols>
        </w:sectPr>
      </w:pPr>
      <w:rPr/>
    </w:p>
    <w:p>
      <w:pPr>
        <w:spacing w:before="87" w:after="0" w:line="240" w:lineRule="auto"/>
        <w:ind w:left="14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4828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519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560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856" w:right="497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570"/>
        <w:jc w:val="left"/>
        <w:tabs>
          <w:tab w:pos="21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pict>
          <v:shape style="width:386.4pt;height:259.2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tabs>
          <w:tab w:pos="3220" w:val="left"/>
          <w:tab w:pos="5960" w:val="left"/>
          <w:tab w:pos="8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40" w:right="1720"/>
        </w:sectPr>
      </w:pPr>
      <w:rPr/>
    </w:p>
    <w:p>
      <w:pPr>
        <w:spacing w:before="87" w:after="0" w:line="240" w:lineRule="auto"/>
        <w:ind w:left="67" w:right="-4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69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" w:right="4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6" w:right="-5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6" w:right="1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353" w:right="5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353" w:right="55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50" w:lineRule="auto"/>
        <w:ind w:left="713" w:right="79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761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0" w:lineRule="auto"/>
        <w:ind w:left="353" w:right="307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erfec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0" w:lineRule="auto"/>
        <w:ind w:left="353" w:right="34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80" w:right="1140"/>
          <w:cols w:num="2" w:equalWidth="0">
            <w:col w:w="5130" w:space="375"/>
            <w:col w:w="5115"/>
          </w:cols>
        </w:sectPr>
      </w:pPr>
      <w:rPr/>
    </w:p>
    <w:p>
      <w:pPr>
        <w:spacing w:before="8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6.88pt;height:271.68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tabs>
          <w:tab w:pos="5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496" w:right="-20"/>
        <w:jc w:val="left"/>
        <w:tabs>
          <w:tab w:pos="5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3.358456pt;width:.1pt;height:377.400578pt;mso-position-horizontal-relative:page;mso-position-vertical-relative:paragraph;z-index:-1567" coordorigin="5789,467" coordsize="2,7548">
            <v:shape style="position:absolute;left:5789;top:467;width:2;height:7548" coordorigin="5789,467" coordsize="0,7548" path="m5789,467l5789,8015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440" w:right="580"/>
        </w:sectPr>
      </w:pPr>
      <w:rPr/>
    </w:p>
    <w:p>
      <w:pPr>
        <w:spacing w:before="39" w:after="0" w:line="247" w:lineRule="auto"/>
        <w:ind w:left="496" w:right="28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372.480011pt;width:576.23819pt;height:.1pt;mso-position-horizontal-relative:page;mso-position-vertical-relative:page;z-index:-1568" coordorigin="360,7450" coordsize="11525,2">
            <v:shape style="position:absolute;left:360;top:7450;width:11525;height:2" coordorigin="360,7450" coordsize="11525,0" path="m360,7450l11885,7450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21" w:right="179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56" w:right="55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856" w:right="-1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96" w:right="-5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7" w:lineRule="auto"/>
        <w:ind w:left="353" w:right="83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870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440" w:right="580"/>
          <w:cols w:num="2" w:equalWidth="0">
            <w:col w:w="5187" w:space="358"/>
            <w:col w:w="5675"/>
          </w:cols>
        </w:sectPr>
      </w:pPr>
      <w:rPr/>
    </w:p>
    <w:p>
      <w:pPr>
        <w:spacing w:before="8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4.88pt;height:274.5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496" w:right="-20"/>
        <w:jc w:val="left"/>
        <w:tabs>
          <w:tab w:pos="3220" w:val="left"/>
          <w:tab w:pos="5960" w:val="left"/>
          <w:tab w:pos="8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3.478512pt;width:.1pt;height:385.800511pt;mso-position-horizontal-relative:page;mso-position-vertical-relative:paragraph;z-index:-1565" coordorigin="5789,470" coordsize="2,7716">
            <v:shape style="position:absolute;left:5789;top:470;width:2;height:7716" coordorigin="5789,470" coordsize="0,7716" path="m5789,470l5789,8186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440" w:right="760"/>
        </w:sectPr>
      </w:pPr>
      <w:rPr/>
    </w:p>
    <w:p>
      <w:pPr>
        <w:spacing w:before="39" w:after="0" w:line="249" w:lineRule="auto"/>
        <w:ind w:left="496" w:right="151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364.080078pt;width:576.23819pt;height:.1pt;mso-position-horizontal-relative:page;mso-position-vertical-relative:page;z-index:-1566" coordorigin="360,7282" coordsize="11525,2">
            <v:shape style="position:absolute;left:360;top:7282;width:11525;height:2" coordorigin="360,7282" coordsize="11525,0" path="m360,7282l11885,7282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5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56" w:right="1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50" w:lineRule="auto"/>
        <w:ind w:left="496" w:right="31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496" w:right="367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96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7" w:lineRule="auto"/>
        <w:ind w:left="353" w:right="928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50" w:lineRule="auto"/>
        <w:ind w:left="353" w:right="64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0" w:lineRule="auto"/>
        <w:ind w:left="353" w:right="51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0" w:lineRule="auto"/>
        <w:ind w:left="353" w:right="49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10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53" w:right="441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440" w:right="760"/>
          <w:cols w:num="2" w:equalWidth="0">
            <w:col w:w="5163" w:space="383"/>
            <w:col w:w="5494"/>
          </w:cols>
        </w:sectPr>
      </w:pPr>
      <w:rPr/>
    </w:p>
    <w:p>
      <w:pPr>
        <w:spacing w:before="87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50" w:lineRule="auto"/>
        <w:ind w:left="456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50" w:lineRule="auto"/>
        <w:ind w:left="816" w:right="8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6" w:right="15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50" w:lineRule="auto"/>
        <w:ind w:left="816" w:right="5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6" w:right="239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6" w:right="-1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[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18" w:lineRule="exact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353" w:right="48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353" w:right="25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713" w:right="49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713" w:right="14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713" w:right="10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5" w:right="11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353" w:right="150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Grad" w:hAnsi="Grad" w:cs="Grad" w:eastAsia="Grad"/>
          <w:sz w:val="19"/>
          <w:szCs w:val="19"/>
          <w:spacing w:val="0"/>
          <w:w w:val="224"/>
        </w:rPr>
        <w:t>‚</w:t>
      </w:r>
      <w:r>
        <w:rPr>
          <w:rFonts w:ascii="Grad" w:hAnsi="Grad" w:cs="Grad" w:eastAsia="Grad"/>
          <w:sz w:val="19"/>
          <w:szCs w:val="19"/>
          <w:spacing w:val="-46"/>
          <w:w w:val="22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Grad" w:hAnsi="Grad" w:cs="Grad" w:eastAsia="Grad"/>
          <w:sz w:val="19"/>
          <w:szCs w:val="19"/>
          <w:spacing w:val="0"/>
          <w:w w:val="224"/>
        </w:rPr>
        <w:t>‚</w:t>
      </w:r>
      <w:r>
        <w:rPr>
          <w:rFonts w:ascii="Grad" w:hAnsi="Grad" w:cs="Grad" w:eastAsia="Grad"/>
          <w:sz w:val="19"/>
          <w:szCs w:val="19"/>
          <w:spacing w:val="-46"/>
          <w:w w:val="22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80" w:right="1140"/>
          <w:cols w:num="2" w:equalWidth="0">
            <w:col w:w="5146" w:space="360"/>
            <w:col w:w="5114"/>
          </w:cols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64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sz w:val="22"/>
          <w:szCs w:val="22"/>
        </w:rPr>
      </w:r>
    </w:p>
    <w:p>
      <w:pPr>
        <w:spacing w:before="0" w:after="0" w:line="250" w:lineRule="auto"/>
        <w:ind w:left="456" w:right="7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" w:right="12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Marco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198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refers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353" w:right="68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e"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15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480" w:right="1140"/>
          <w:cols w:num="2" w:equalWidth="0">
            <w:col w:w="4868" w:space="637"/>
            <w:col w:w="5115"/>
          </w:cols>
        </w:sectPr>
      </w:pPr>
      <w:rPr/>
    </w:p>
    <w:p>
      <w:pPr>
        <w:spacing w:before="8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382.679932pt;width:576.23819pt;height:.1pt;mso-position-horizontal-relative:page;mso-position-vertical-relative:page;z-index:-1563" coordorigin="360,7654" coordsize="11525,2">
            <v:shape style="position:absolute;left:360;top:7654;width:11525;height:2" coordorigin="360,7654" coordsize="11525,0" path="m360,7654l11885,7654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4.0pt;height:281.76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tabs>
          <w:tab w:pos="5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496" w:right="-20"/>
        <w:jc w:val="left"/>
        <w:tabs>
          <w:tab w:pos="5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ecame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50" w:lineRule="auto"/>
        <w:ind w:left="496" w:right="5621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”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remacy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56" w:right="591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40" w:right="960"/>
        </w:sectPr>
      </w:pPr>
      <w:rPr/>
    </w:p>
    <w:p>
      <w:pPr>
        <w:spacing w:before="8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9.04pt;height:345.84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’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mmerce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40" w:right="1540"/>
        </w:sectPr>
      </w:pPr>
      <w:rPr/>
    </w:p>
    <w:p>
      <w:pPr>
        <w:spacing w:before="8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0.0pt;height:264.960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9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40" w:right="620"/>
        </w:sectPr>
      </w:pPr>
      <w:rPr/>
    </w:p>
    <w:p>
      <w:pPr>
        <w:spacing w:before="92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2.308738pt;height:263.52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616" w:right="-20"/>
        <w:jc w:val="left"/>
        <w:tabs>
          <w:tab w:pos="60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616" w:right="-20"/>
        <w:jc w:val="left"/>
        <w:tabs>
          <w:tab w:pos="60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rers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3.358938pt;width:.1pt;height:317.2801pt;mso-position-horizontal-relative:page;mso-position-vertical-relative:paragraph;z-index:-1561" coordorigin="5789,467" coordsize="2,6346">
            <v:shape style="position:absolute;left:5789;top:467;width:2;height:6346" coordorigin="5789,467" coordsize="0,6346" path="m5789,467l5789,6813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320" w:right="960"/>
        </w:sectPr>
      </w:pPr>
      <w:rPr/>
    </w:p>
    <w:p>
      <w:pPr>
        <w:spacing w:before="39" w:after="0" w:line="250" w:lineRule="auto"/>
        <w:ind w:left="616" w:right="13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432.600464pt;width:576.23819pt;height:.1pt;mso-position-horizontal-relative:page;mso-position-vertical-relative:page;z-index:-1562" coordorigin="360,8652" coordsize="11525,2">
            <v:shape style="position:absolute;left:360;top:8652;width:11525;height:2" coordorigin="360,8652" coordsize="11525,0" path="m360,8652l11885,8652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50" w:lineRule="auto"/>
        <w:ind w:left="976" w:right="4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976" w:right="2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ecame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7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76" w:right="13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0" w:lineRule="auto"/>
        <w:ind w:left="353" w:right="22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46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353" w:right="347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50" w:lineRule="auto"/>
        <w:ind w:left="713" w:right="31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320" w:right="960"/>
          <w:cols w:num="2" w:equalWidth="0">
            <w:col w:w="5269" w:space="397"/>
            <w:col w:w="5294"/>
          </w:cols>
        </w:sectPr>
      </w:pPr>
      <w:rPr/>
    </w:p>
    <w:p>
      <w:pPr>
        <w:spacing w:before="87" w:after="0" w:line="240" w:lineRule="auto"/>
        <w:ind w:left="67" w:right="23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60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456" w:right="21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50" w:lineRule="auto"/>
        <w:ind w:left="816" w:right="29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army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6" w:right="9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6" w:right="31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50" w:lineRule="auto"/>
        <w:ind w:left="816" w:right="31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referred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referr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" w:right="92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" w:right="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6" w:right="2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" w:right="26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40" w:lineRule="auto"/>
        <w:ind w:left="1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5" w:lineRule="auto"/>
        <w:ind w:right="30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809872pt;height:141.1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864" w:right="1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7" w:lineRule="auto"/>
        <w:ind w:left="864" w:right="42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04" w:right="160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864" w:right="6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64" w:right="16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5" w:right="40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45.718872pt;margin-top:-5.530644pt;width:154.799384pt;height:.1pt;mso-position-horizontal-relative:page;mso-position-vertical-relative:paragraph;z-index:-1559" coordorigin="6914,-111" coordsize="3096,2">
            <v:shape style="position:absolute;left:6914;top:-111;width:3096;height:2" coordorigin="6914,-111" coordsize="3096,0" path="m6914,-111l10010,-111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efeat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04" w:right="353" w:firstLine="-3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80" w:right="1080"/>
          <w:cols w:num="2" w:equalWidth="0">
            <w:col w:w="5104" w:space="250"/>
            <w:col w:w="5326"/>
          </w:cols>
        </w:sectPr>
      </w:pPr>
      <w:rPr/>
    </w:p>
    <w:p>
      <w:pPr>
        <w:spacing w:before="87" w:after="0" w:line="249" w:lineRule="auto"/>
        <w:ind w:left="456" w:right="188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58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mmerc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[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e],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50" w:lineRule="auto"/>
        <w:ind w:left="456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[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ce],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”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85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a”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50" w:lineRule="auto"/>
        <w:ind w:left="857" w:right="1105" w:firstLine="7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6" w:right="2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reak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" w:right="85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erry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6" w:right="-4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49" w:lineRule="auto"/>
        <w:ind w:left="504" w:right="11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[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affa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50" w:lineRule="auto"/>
        <w:ind w:left="504" w:right="14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504" w:right="32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March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99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50" w:lineRule="auto"/>
        <w:ind w:left="504" w:right="2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ffere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04" w:right="-20"/>
        <w:jc w:val="left"/>
        <w:tabs>
          <w:tab w:pos="2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04" w:right="-20"/>
        <w:jc w:val="left"/>
        <w:tabs>
          <w:tab w:pos="2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2" w:lineRule="auto"/>
        <w:ind w:right="28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right="9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163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04" w:right="6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" w:right="55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04" w:right="-20"/>
        <w:jc w:val="left"/>
        <w:tabs>
          <w:tab w:pos="2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504" w:right="-20"/>
        <w:jc w:val="left"/>
        <w:tabs>
          <w:tab w:pos="28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45.718872pt;margin-top:31.639509pt;width:154.799384pt;height:.1pt;mso-position-horizontal-relative:page;mso-position-vertical-relative:paragraph;z-index:-1557" coordorigin="6914,633" coordsize="3096,2">
            <v:shape style="position:absolute;left:6914;top:633;width:3096;height:2" coordorigin="6914,633" coordsize="3096,0" path="m6914,633l10010,633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80" w:right="1080"/>
          <w:cols w:num="2" w:equalWidth="0">
            <w:col w:w="5153" w:space="201"/>
            <w:col w:w="5326"/>
          </w:cols>
        </w:sectPr>
      </w:pPr>
      <w:rPr/>
    </w:p>
    <w:p>
      <w:pPr>
        <w:spacing w:before="92" w:after="0" w:line="245" w:lineRule="auto"/>
        <w:ind w:left="112" w:right="-4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55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12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rce: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616" w:right="738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616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976" w:right="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ffs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616" w:right="402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5.599701pt;margin-top:-5.410638pt;width:154.799384pt;height:.1pt;mso-position-horizontal-relative:page;mso-position-vertical-relative:paragraph;z-index:-1556" coordorigin="1512,-108" coordsize="3096,2">
            <v:shape style="position:absolute;left:1512;top:-108;width:3096;height:2" coordorigin="1512,-108" coordsize="3096,0" path="m1512,-108l4608,-108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616" w:right="-35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76" w:right="15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353" w:right="230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75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64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353" w:right="29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113062pt;height:126.72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353" w:right="42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353" w:right="-20"/>
        <w:jc w:val="left"/>
        <w:tabs>
          <w:tab w:pos="27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20" w:right="940"/>
          <w:cols w:num="2" w:equalWidth="0">
            <w:col w:w="5253" w:space="413"/>
            <w:col w:w="5314"/>
          </w:cols>
        </w:sectPr>
      </w:pPr>
      <w:rPr/>
    </w:p>
    <w:p>
      <w:pPr>
        <w:spacing w:before="87" w:after="0" w:line="250" w:lineRule="auto"/>
        <w:ind w:left="456" w:right="516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8.999519pt;margin-top:21.000408pt;width:253.2pt;height:734.399646pt;mso-position-horizontal-relative:page;mso-position-vertical-relative:page;z-index:-1554" coordorigin="780,420" coordsize="5064,14688">
            <v:shape style="position:absolute;left:780;top:1344;width:5064;height:4642" type="#_x0000_t75">
              <v:imagedata r:id="rId17" o:title=""/>
            </v:shape>
            <v:group style="position:absolute;left:5789;top:430;width:2;height:14669" coordorigin="5789,430" coordsize="2,14669">
              <v:shape style="position:absolute;left:5789;top:430;width:2;height:14669" coordorigin="5789,430" coordsize="0,14669" path="m5789,430l5789,15098e" filled="f" stroked="t" strokeweight=".95999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816" w:right="21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6" w:right="2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816" w:right="39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816" w:right="10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" w:right="28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50" w:lineRule="auto"/>
        <w:ind w:left="816" w:right="84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armed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6" w:right="-53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52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777" w:right="134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811" w:right="6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811" w:right="75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884" w:firstLine="-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15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29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45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1" w:right="16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feat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53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480" w:right="1100"/>
          <w:cols w:num="2" w:equalWidth="0">
            <w:col w:w="5079" w:space="328"/>
            <w:col w:w="5253"/>
          </w:cols>
        </w:sectPr>
      </w:pPr>
      <w:rPr/>
    </w:p>
    <w:p>
      <w:pPr>
        <w:spacing w:before="87" w:after="0" w:line="250" w:lineRule="auto"/>
        <w:ind w:left="556" w:right="649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53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916" w:right="48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556" w:right="122" w:firstLine="-45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46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farmers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" w:right="14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Marx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556" w:right="29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II?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3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287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" w:right="28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7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—Mao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811" w:right="15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14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57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451" w:right="21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50" w:lineRule="auto"/>
        <w:ind w:left="811" w:right="89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2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1100"/>
          <w:cols w:num="2" w:equalWidth="0">
            <w:col w:w="5262" w:space="246"/>
            <w:col w:w="5252"/>
          </w:cols>
        </w:sectPr>
      </w:pPr>
      <w:rPr/>
    </w:p>
    <w:p>
      <w:pPr>
        <w:spacing w:before="87" w:after="0" w:line="250" w:lineRule="auto"/>
        <w:ind w:left="556" w:right="59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5.35952pt;margin-top:21.000408pt;width:244.559808pt;height:734.399646pt;mso-position-horizontal-relative:page;mso-position-vertical-relative:page;z-index:-1552" coordorigin="907,420" coordsize="4891,14688">
            <v:shape style="position:absolute;left:907;top:1116;width:4838;height:6331" type="#_x0000_t75">
              <v:imagedata r:id="rId18" o:title=""/>
            </v:shape>
            <v:group style="position:absolute;left:5789;top:430;width:2;height:14669" coordorigin="5789,430" coordsize="2,14669">
              <v:shape style="position:absolute;left:5789;top:430;width:2;height:14669" coordorigin="5789,430" coordsize="0,14669" path="m5789,430l5789,15098e" filled="f" stroked="t" strokeweight=".95999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556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916" w:right="75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42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-29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23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451" w:right="383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66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811" w:right="50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1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1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ecree.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12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1" w:right="54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5" w:right="73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1040"/>
          <w:cols w:num="2" w:equalWidth="0">
            <w:col w:w="5254" w:space="253"/>
            <w:col w:w="5313"/>
          </w:cols>
        </w:sectPr>
      </w:pPr>
      <w:rPr/>
    </w:p>
    <w:p>
      <w:pPr>
        <w:spacing w:before="87" w:after="0" w:line="250" w:lineRule="auto"/>
        <w:ind w:left="616" w:right="161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51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76" w:right="56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5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5" w:right="-6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eams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farms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616" w:right="359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amal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2" w:lineRule="auto"/>
        <w:ind w:left="112" w:right="1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12" w:right="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eam.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ce;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0" w:lineRule="auto"/>
        <w:ind w:left="112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6" w:lineRule="exact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616" w:right="190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616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amal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283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1" w:right="81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ax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36" w:right="22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45.718872pt;margin-top:-5.651503pt;width:154.799384pt;height:.1pt;mso-position-horizontal-relative:page;mso-position-vertical-relative:paragraph;z-index:-1550" coordorigin="6914,-113" coordsize="3096,2">
            <v:shape style="position:absolute;left:6914;top:-113;width:3096;height:2" coordorigin="6914,-113" coordsize="3096,0" path="m6914,-113l10010,-113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55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11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50" w:lineRule="auto"/>
        <w:ind w:left="811" w:right="32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8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384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466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20" w:right="1100"/>
          <w:cols w:num="2" w:equalWidth="0">
            <w:col w:w="5322" w:space="245"/>
            <w:col w:w="5253"/>
          </w:cols>
        </w:sectPr>
      </w:pPr>
      <w:rPr/>
    </w:p>
    <w:p>
      <w:pPr>
        <w:spacing w:before="87" w:after="0" w:line="240" w:lineRule="auto"/>
        <w:ind w:left="68" w:right="58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49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63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10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ecame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83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e-c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240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rrect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237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39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249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2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merca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51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rred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777" w:right="299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36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28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91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9.84pt;height:201.6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811" w:right="62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33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78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54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51" w:right="37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2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99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71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7" w:lineRule="auto"/>
        <w:ind w:left="811" w:right="107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880"/>
          <w:cols w:num="2" w:equalWidth="0">
            <w:col w:w="5257" w:space="250"/>
            <w:col w:w="5473"/>
          </w:cols>
        </w:sectPr>
      </w:pPr>
      <w:rPr/>
    </w:p>
    <w:p>
      <w:pPr>
        <w:spacing w:before="87" w:after="0" w:line="250" w:lineRule="auto"/>
        <w:ind w:left="88" w:right="44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0.19952pt;margin-top:21.000408pt;width:250.8pt;height:734.399646pt;mso-position-horizontal-relative:page;mso-position-vertical-relative:page;z-index:-1548" coordorigin="804,420" coordsize="5016,14688">
            <v:shape style="position:absolute;left:804;top:3965;width:5016;height:4416" type="#_x0000_t75">
              <v:imagedata r:id="rId20" o:title=""/>
            </v:shape>
            <v:group style="position:absolute;left:5789;top:430;width:2;height:14669" coordorigin="5789,430" coordsize="2,14669">
              <v:shape style="position:absolute;left:5789;top:430;width:2;height:14669" coordorigin="5789,430" coordsize="0,14669" path="m5789,430l5789,15098e" filled="f" stroked="t" strokeweight=".95999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50" w:lineRule="auto"/>
        <w:ind w:left="916" w:right="5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32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916" w:right="7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916" w:right="21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-53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916" w:right="-3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18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-1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" w:right="30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484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50" w:lineRule="auto"/>
        <w:ind w:left="811" w:right="43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39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811" w:right="48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5" w:right="21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30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81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87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96pt;height:170.4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50" w:lineRule="auto"/>
        <w:ind w:left="811" w:right="120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26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811" w:right="61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1066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920"/>
          <w:cols w:num="2" w:equalWidth="0">
            <w:col w:w="5260" w:space="247"/>
            <w:col w:w="5433"/>
          </w:cols>
        </w:sectPr>
      </w:pPr>
      <w:rPr/>
    </w:p>
    <w:p>
      <w:pPr>
        <w:spacing w:before="87" w:after="0" w:line="250" w:lineRule="auto"/>
        <w:ind w:left="556" w:right="489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517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Marx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531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4847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4850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" w:right="582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4941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50" w:lineRule="auto"/>
        <w:ind w:left="916" w:right="515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525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525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4984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916" w:right="563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486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50" w:lineRule="auto"/>
        <w:ind w:left="916" w:right="501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rced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1720"/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9.2pt;height:223.68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3.358639pt;width:.1pt;height:402.600377pt;mso-position-horizontal-relative:page;mso-position-vertical-relative:paragraph;z-index:-1546" coordorigin="5789,467" coordsize="2,8052">
            <v:shape style="position:absolute;left:5789;top:467;width:2;height:8052" coordorigin="5789,467" coordsize="0,8052" path="m5789,467l5789,8519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360" w:right="1100"/>
        </w:sectPr>
      </w:pPr>
      <w:rPr/>
    </w:p>
    <w:p>
      <w:pPr>
        <w:spacing w:before="39" w:after="0" w:line="250" w:lineRule="auto"/>
        <w:ind w:left="108" w:right="21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347.280212pt;width:576.23819pt;height:.1pt;mso-position-horizontal-relative:page;mso-position-vertical-relative:page;z-index:-1547" coordorigin="360,6946" coordsize="11525,2">
            <v:shape style="position:absolute;left:360;top:6946;width:11525;height:2" coordorigin="360,6946" coordsize="11525,0" path="m360,6946l11885,6946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7" w:lineRule="auto"/>
        <w:ind w:left="93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936" w:right="27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36" w:right="26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36" w:right="2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8" w:right="28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8" w:right="14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e’s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36" w:right="-2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936" w:right="4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936" w:right="40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ccee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7" w:lineRule="auto"/>
        <w:ind w:left="811" w:right="10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811" w:right="17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34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16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5" w:right="7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811" w:right="54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36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811" w:right="9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7" w:lineRule="auto"/>
        <w:ind w:left="811" w:right="83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rams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360" w:right="1100"/>
          <w:cols w:num="2" w:equalWidth="0">
            <w:col w:w="5209" w:space="318"/>
            <w:col w:w="5253"/>
          </w:cols>
        </w:sectPr>
      </w:pPr>
      <w:rPr/>
    </w:p>
    <w:p>
      <w:pPr>
        <w:spacing w:before="87" w:after="0" w:line="249" w:lineRule="auto"/>
        <w:ind w:left="556" w:right="8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1.480406pt;width:.1pt;height:733.43965pt;mso-position-horizontal-relative:page;mso-position-vertical-relative:page;z-index:-1545" coordorigin="5789,430" coordsize="2,14669">
            <v:shape style="position:absolute;left:5789;top:430;width:2;height:14669" coordorigin="5789,430" coordsize="0,14669" path="m5789,430l5789,15098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e"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16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50" w:lineRule="auto"/>
        <w:ind w:left="916" w:right="73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81" w:right="198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7" w:lineRule="auto"/>
        <w:ind w:left="91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4" w:after="0" w:line="250" w:lineRule="auto"/>
        <w:ind w:left="916" w:right="118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free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-9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czar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916" w:right="21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3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" w:right="4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40" w:lineRule="auto"/>
        <w:ind w:left="-36" w:right="8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69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7.44pt;height:289.68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7" w:lineRule="auto"/>
        <w:ind w:left="811" w:right="379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811" w:right="32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5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cracy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811" w:right="87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80" w:right="1100"/>
          <w:cols w:num="2" w:equalWidth="0">
            <w:col w:w="5251" w:space="257"/>
            <w:col w:w="5252"/>
          </w:cols>
        </w:sectPr>
      </w:pPr>
      <w:rPr/>
    </w:p>
    <w:p>
      <w:pPr>
        <w:spacing w:before="92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9.183262pt;height:351.12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5" w:lineRule="exact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remem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75.999641" w:type="dxa"/>
      </w:tblPr>
      <w:tblGrid/>
      <w:tr>
        <w:trPr>
          <w:trHeight w:val="245" w:hRule="exact"/>
        </w:trPr>
        <w:tc>
          <w:tcPr>
            <w:tcW w:w="4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ern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art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right="5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31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7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cal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es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11" w:hRule="exact"/>
        </w:trPr>
        <w:tc>
          <w:tcPr>
            <w:tcW w:w="4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4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men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q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are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4" w:lineRule="exact"/>
              <w:ind w:right="5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31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4" w:lineRule="exact"/>
              <w:ind w:left="7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ec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my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39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15" w:lineRule="exact"/>
        <w:ind w:left="616" w:right="-20"/>
        <w:jc w:val="left"/>
        <w:tabs>
          <w:tab w:pos="3340" w:val="left"/>
          <w:tab w:pos="6080" w:val="left"/>
          <w:tab w:pos="8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89.439331pt;margin-top:23.4995pt;width:.1pt;height:263.75957pt;mso-position-horizontal-relative:page;mso-position-vertical-relative:paragraph;z-index:-1543" coordorigin="5789,470" coordsize="2,5275">
            <v:shape style="position:absolute;left:5789;top:470;width:2;height:5275" coordorigin="5789,470" coordsize="0,5275" path="m5789,470l5789,5745e" filled="f" stroked="t" strokeweight=".9599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320" w:right="1220"/>
        </w:sectPr>
      </w:pPr>
      <w:rPr/>
    </w:p>
    <w:p>
      <w:pPr>
        <w:spacing w:before="39" w:after="0" w:line="250" w:lineRule="auto"/>
        <w:ind w:left="616" w:right="811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486.239563pt;width:576.23819pt;height:.1pt;mso-position-horizontal-relative:page;mso-position-vertical-relative:page;z-index:-1544" coordorigin="360,9725" coordsize="11525,2">
            <v:shape style="position:absolute;left:360;top:9725;width:11525;height:2" coordorigin="360,9725" coordsize="11525,0" path="m360,9725l11885,9725e" filled="f" stroked="t" strokeweight=".956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616" w:right="230" w:firstLine="-45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9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6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-36" w:right="16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Sri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454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40" w:lineRule="auto"/>
        <w:ind w:left="451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320" w:right="1220"/>
          <w:cols w:num="2" w:equalWidth="0">
            <w:col w:w="5326" w:space="241"/>
            <w:col w:w="5133"/>
          </w:cols>
        </w:sectPr>
      </w:pPr>
      <w:rPr/>
    </w:p>
    <w:p>
      <w:pPr>
        <w:spacing w:before="87" w:after="0" w:line="250" w:lineRule="auto"/>
        <w:ind w:left="576" w:right="6178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0pt;height:179.04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0" w:after="0" w:line="250" w:lineRule="auto"/>
        <w:ind w:left="936" w:right="613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936" w:right="5525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0" w:lineRule="auto"/>
        <w:ind w:left="936" w:right="585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36" w:right="563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1.12pt;height:223.2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tabs>
          <w:tab w:pos="3300" w:val="left"/>
          <w:tab w:pos="6040" w:val="left"/>
          <w:tab w:pos="87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60" w:right="1020"/>
        </w:sectPr>
      </w:pPr>
      <w:rPr/>
    </w:p>
    <w:p>
      <w:pPr>
        <w:spacing w:before="87" w:after="0" w:line="250" w:lineRule="auto"/>
        <w:ind w:left="556" w:right="-53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24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mem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0" w:lineRule="auto"/>
        <w:ind w:left="916" w:right="81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916" w:right="12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556" w:right="34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7" w:after="0" w:line="250" w:lineRule="auto"/>
        <w:ind w:left="451" w:right="434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50" w:lineRule="auto"/>
        <w:ind w:left="811" w:right="64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0" w:lineRule="auto"/>
        <w:ind w:left="811" w:right="17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51" w:right="317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15" w:lineRule="exact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ref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acce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340" w:bottom="280" w:left="380" w:right="1100"/>
          <w:cols w:num="2" w:equalWidth="0">
            <w:col w:w="5178" w:space="330"/>
            <w:col w:w="52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6.639521pt;margin-top:21.000408pt;width:277.92pt;height:734.399646pt;mso-position-horizontal-relative:page;mso-position-vertical-relative:page;z-index:-1542" coordorigin="533,420" coordsize="5558,14688">
            <v:shape style="position:absolute;left:533;top:3737;width:5558;height:5122" type="#_x0000_t75">
              <v:imagedata r:id="rId27" o:title=""/>
            </v:shape>
            <v:group style="position:absolute;left:5789;top:430;width:2;height:14669" coordorigin="5789,430" coordsize="2,14669">
              <v:shape style="position:absolute;left:5789;top:430;width:2;height:14669" coordorigin="5789,430" coordsize="0,14669" path="m5789,430l5789,15098e" filled="f" stroked="t" strokeweight=".959996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47" w:lineRule="auto"/>
        <w:ind w:left="556" w:right="551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50" w:lineRule="auto"/>
        <w:ind w:left="916" w:right="5902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0" w:lineRule="auto"/>
        <w:ind w:left="916" w:right="5660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7" w:lineRule="auto"/>
        <w:ind w:left="916" w:right="5667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rce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380" w:right="1100"/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8.32pt;height:255.36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tabs>
          <w:tab w:pos="60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15" w:lineRule="exact"/>
        <w:ind w:left="576" w:right="-20"/>
        <w:jc w:val="left"/>
        <w:tabs>
          <w:tab w:pos="60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ral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360" w:right="640"/>
        </w:sectPr>
      </w:pPr>
      <w:rPr/>
    </w:p>
    <w:p>
      <w:pPr>
        <w:spacing w:before="39" w:after="0" w:line="250" w:lineRule="auto"/>
        <w:ind w:left="576" w:right="175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999928pt;margin-top:356.280121pt;width:576.23819pt;height:.1pt;mso-position-horizontal-relative:page;mso-position-vertical-relative:page;z-index:-1541" coordorigin="360,7126" coordsize="11525,2">
            <v:shape style="position:absolute;left:360;top:7126;width:11525;height:2" coordorigin="360,7126" coordsize="11525,0" path="m360,7126l11885,7126e" filled="f" stroked="t" strokeweight=".95616pt" strokecolor="#000000">
              <v:path arrowok="t"/>
            </v:shape>
          </v:group>
          <w10:wrap type="none"/>
        </w:pict>
      </w:r>
      <w:r>
        <w:rPr/>
        <w:pict>
          <v:group style="position:absolute;margin-left:35.51952pt;margin-top:1.578581pt;width:260.280000pt;height:394.560445pt;mso-position-horizontal-relative:page;mso-position-vertical-relative:paragraph;z-index:-1540" coordorigin="710,32" coordsize="5206,7891">
            <v:shape style="position:absolute;left:710;top:965;width:5206;height:3797" type="#_x0000_t75">
              <v:imagedata r:id="rId29" o:title=""/>
            </v:shape>
            <v:group style="position:absolute;left:5789;top:41;width:2;height:7872" coordorigin="5789,41" coordsize="2,7872">
              <v:shape style="position:absolute;left:5789;top:41;width:2;height:7872" coordorigin="5789,41" coordsize="0,7872" path="m5789,41l5789,7913e" filled="f" stroked="t" strokeweight=".95999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576" w:right="34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8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BC.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93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0" w:lineRule="auto"/>
        <w:ind w:left="936" w:right="-53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rew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0" w:lineRule="auto"/>
        <w:ind w:left="451" w:right="1352" w:firstLine="-4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9.199248pt;height:114.96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7" w:lineRule="auto"/>
        <w:ind w:left="451" w:right="52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50" w:lineRule="auto"/>
        <w:ind w:left="811" w:right="936" w:firstLine="-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40" w:bottom="280" w:left="360" w:right="640"/>
          <w:cols w:num="2" w:equalWidth="0">
            <w:col w:w="5224" w:space="303"/>
            <w:col w:w="5713"/>
          </w:cols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88pt;height:255.36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rema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ecrea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sectPr>
      <w:pgSz w:w="12240" w:h="15840"/>
      <w:pgMar w:top="340" w:bottom="280" w:left="36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Grad"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Smith</dc:creator>
  <dc:title>Wizard Test Maker</dc:title>
  <dcterms:created xsi:type="dcterms:W3CDTF">2013-03-13T17:00:07Z</dcterms:created>
  <dcterms:modified xsi:type="dcterms:W3CDTF">2013-03-13T17:00:07Z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2009-06-03T00:00:00Z</vt:filetime>
  </property>
  <property fmtid="{D5CDD505-2E9C-101B-9397-08002B2CF9AE}" pid="3" name="LastSaved">
    <vt:filetime>2013-03-13T00:00:00Z</vt:filetime>
  </property>
</Properties>
</file>